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C7" w:rsidRPr="00AF43AD" w:rsidRDefault="000834C7" w:rsidP="00AF43AD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AF43AD">
        <w:rPr>
          <w:b/>
          <w:bCs/>
          <w:color w:val="433E49"/>
          <w:sz w:val="28"/>
          <w:szCs w:val="28"/>
          <w:lang w:bidi="he-IL"/>
        </w:rPr>
        <w:t xml:space="preserve">« ПРИНЯТО »                 </w:t>
      </w:r>
      <w:r w:rsidRPr="00AF43AD">
        <w:rPr>
          <w:b/>
          <w:bCs/>
          <w:color w:val="433E49"/>
          <w:lang w:bidi="he-IL"/>
        </w:rPr>
        <w:t xml:space="preserve">                                                                  «</w:t>
      </w:r>
      <w:r w:rsidRPr="00AF43AD">
        <w:rPr>
          <w:b/>
          <w:bCs/>
          <w:color w:val="433E49"/>
          <w:sz w:val="28"/>
          <w:szCs w:val="28"/>
          <w:lang w:bidi="he-IL"/>
        </w:rPr>
        <w:t>УТВЕРЖДАЮ»</w:t>
      </w:r>
    </w:p>
    <w:p w:rsidR="000834C7" w:rsidRPr="00AF43AD" w:rsidRDefault="000834C7" w:rsidP="00AF43AD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AF43AD">
        <w:rPr>
          <w:b/>
          <w:bCs/>
          <w:color w:val="433E49"/>
          <w:sz w:val="28"/>
          <w:szCs w:val="28"/>
          <w:lang w:bidi="he-IL"/>
        </w:rPr>
        <w:t xml:space="preserve"> Решением Совета  школы                                Директор ГАОУ МО «ЯТШ»                                                                                                                     </w:t>
      </w:r>
    </w:p>
    <w:p w:rsidR="000834C7" w:rsidRPr="00AF43AD" w:rsidRDefault="000834C7" w:rsidP="00AF43AD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AF43AD">
        <w:rPr>
          <w:b/>
          <w:bCs/>
          <w:color w:val="433E49"/>
          <w:sz w:val="28"/>
          <w:szCs w:val="28"/>
          <w:lang w:bidi="he-IL"/>
        </w:rPr>
        <w:t xml:space="preserve">                                                                             _______________Г.Н.Шакинко </w:t>
      </w:r>
    </w:p>
    <w:p w:rsidR="000834C7" w:rsidRPr="00AF43AD" w:rsidRDefault="000834C7" w:rsidP="00AF43AD">
      <w:pPr>
        <w:pStyle w:val="a"/>
        <w:spacing w:line="292" w:lineRule="exact"/>
        <w:ind w:right="10"/>
        <w:jc w:val="right"/>
        <w:rPr>
          <w:b/>
          <w:bCs/>
          <w:color w:val="433E49"/>
          <w:sz w:val="28"/>
          <w:szCs w:val="28"/>
          <w:u w:val="single"/>
          <w:lang w:bidi="he-IL"/>
        </w:rPr>
      </w:pPr>
    </w:p>
    <w:p w:rsidR="000834C7" w:rsidRPr="00AF43AD" w:rsidRDefault="000834C7" w:rsidP="00AF43AD">
      <w:pPr>
        <w:pStyle w:val="a"/>
        <w:spacing w:line="292" w:lineRule="exact"/>
        <w:ind w:right="10"/>
        <w:jc w:val="right"/>
        <w:rPr>
          <w:b/>
          <w:bCs/>
          <w:color w:val="433E49"/>
          <w:sz w:val="28"/>
          <w:szCs w:val="28"/>
          <w:u w:val="single"/>
          <w:lang w:bidi="he-IL"/>
        </w:rPr>
      </w:pPr>
      <w:r w:rsidRPr="00AF43AD">
        <w:rPr>
          <w:b/>
          <w:bCs/>
          <w:color w:val="433E49"/>
          <w:sz w:val="28"/>
          <w:szCs w:val="28"/>
          <w:u w:val="single"/>
          <w:lang w:bidi="he-IL"/>
        </w:rPr>
        <w:t>_________________________</w:t>
      </w:r>
    </w:p>
    <w:p w:rsidR="000834C7" w:rsidRPr="00AF43AD" w:rsidRDefault="000834C7" w:rsidP="00AF43AD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AF43AD">
        <w:rPr>
          <w:b/>
          <w:bCs/>
          <w:color w:val="433E49"/>
          <w:sz w:val="28"/>
          <w:szCs w:val="28"/>
          <w:lang w:bidi="he-IL"/>
        </w:rPr>
        <w:t>«06»  января_2012 г</w:t>
      </w:r>
      <w:r w:rsidRPr="00AF43AD">
        <w:rPr>
          <w:b/>
          <w:bCs/>
          <w:sz w:val="28"/>
          <w:szCs w:val="28"/>
          <w:lang w:bidi="he-IL"/>
        </w:rPr>
        <w:t xml:space="preserve">.                                                           «10»  января_2012 г.                                                                                       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Fonts w:ascii="Times New Roman" w:hAnsi="Times New Roman"/>
          <w:b/>
          <w:bCs/>
          <w:color w:val="433E49"/>
          <w:sz w:val="28"/>
          <w:szCs w:val="28"/>
          <w:lang w:bidi="he-IL"/>
        </w:rPr>
        <w:t xml:space="preserve"> 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40"/>
          <w:szCs w:val="40"/>
        </w:rPr>
      </w:pPr>
      <w:r w:rsidRPr="00AF43AD">
        <w:rPr>
          <w:rStyle w:val="Strong"/>
          <w:rFonts w:ascii="Times New Roman" w:hAnsi="Times New Roman"/>
          <w:sz w:val="40"/>
          <w:szCs w:val="40"/>
        </w:rPr>
        <w:t xml:space="preserve">ПОЛОЖЕНИЕ 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 xml:space="preserve">О СОВЕТЕ ОБУЧАЮЩИХСЯ 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 xml:space="preserve">ГОСУДАРСТВЕННОГО АВТОНОМНОГО 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 xml:space="preserve">ОБРАЗОВАТЕЛЬНОГО УЧРЕЖДЕНИЯ 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>МОСКОВСКОЙ ОБЛАСТИ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32"/>
          <w:szCs w:val="32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>«ЯХРОМСКАЯ ТЕХНИЧЕСКАЯ ШКОЛА»</w:t>
      </w:r>
      <w:r w:rsidRPr="00AF43AD">
        <w:rPr>
          <w:rStyle w:val="Strong"/>
          <w:rFonts w:ascii="Times New Roman" w:hAnsi="Times New Roman"/>
          <w:sz w:val="32"/>
          <w:szCs w:val="32"/>
        </w:rPr>
        <w:t xml:space="preserve"> </w:t>
      </w: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right"/>
        <w:rPr>
          <w:rStyle w:val="Strong"/>
          <w:rFonts w:ascii="Times New Roman" w:hAnsi="Times New Roman"/>
          <w:sz w:val="28"/>
          <w:szCs w:val="28"/>
        </w:rPr>
      </w:pP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>Московская область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>Дмитровский р-н</w:t>
      </w:r>
    </w:p>
    <w:p w:rsidR="000834C7" w:rsidRPr="00AF43AD" w:rsidRDefault="000834C7" w:rsidP="00AF43AD">
      <w:pPr>
        <w:jc w:val="center"/>
        <w:rPr>
          <w:rStyle w:val="Strong"/>
          <w:rFonts w:ascii="Times New Roman" w:hAnsi="Times New Roman"/>
          <w:sz w:val="28"/>
          <w:szCs w:val="28"/>
        </w:rPr>
      </w:pPr>
      <w:r w:rsidRPr="00AF43AD">
        <w:rPr>
          <w:rStyle w:val="Strong"/>
          <w:rFonts w:ascii="Times New Roman" w:hAnsi="Times New Roman"/>
          <w:sz w:val="28"/>
          <w:szCs w:val="28"/>
        </w:rPr>
        <w:t>г. Яхрома</w:t>
      </w:r>
    </w:p>
    <w:p w:rsidR="000834C7" w:rsidRDefault="000834C7" w:rsidP="00C905E5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:rsidR="000834C7" w:rsidRDefault="000834C7" w:rsidP="00C905E5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834C7" w:rsidRDefault="000834C7" w:rsidP="00C905E5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Деятельность Совета обучающихся (далее Совет) является реализация права обучающихся на участие в управлении государственного автономного образовательного учреждения Московской области «Яхромская техническая школа» (далее Образовательное учреждение), способствующая приобретению обучающимися знаний, умений и опыта организационной и управленческой деятельности.</w:t>
      </w:r>
    </w:p>
    <w:p w:rsidR="000834C7" w:rsidRDefault="000834C7" w:rsidP="00C905E5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является выборным органом самоуправления Образовательного учреждения.</w:t>
      </w:r>
    </w:p>
    <w:p w:rsidR="000834C7" w:rsidRDefault="000834C7" w:rsidP="00655F92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функционирует на основании действующего законодательства Российской Федерации, Устава Образовательного учреждения и настоящего Положения.</w:t>
      </w:r>
    </w:p>
    <w:p w:rsidR="000834C7" w:rsidRDefault="000834C7" w:rsidP="00C905E5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размещает на территории Образовательного учреждения информацию в отведённых для этого местах и в иных средствах информации.</w:t>
      </w:r>
    </w:p>
    <w:p w:rsidR="000834C7" w:rsidRDefault="000834C7" w:rsidP="00783B79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0834C7" w:rsidRPr="00783B79" w:rsidRDefault="000834C7" w:rsidP="00783B79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формирования совета обучающихся</w:t>
      </w:r>
    </w:p>
    <w:p w:rsidR="000834C7" w:rsidRDefault="000834C7" w:rsidP="00783B79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834C7" w:rsidRDefault="000834C7" w:rsidP="00783B7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обучающихся формируется на выборной основе на период обучения по программам профессиональной подготовки.</w:t>
      </w:r>
    </w:p>
    <w:p w:rsidR="000834C7" w:rsidRDefault="000834C7" w:rsidP="00783B7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Состав Совета формируется обучающимися путём прямых выборов из числа выдвигаемых кандидатур.</w:t>
      </w:r>
    </w:p>
    <w:p w:rsidR="000834C7" w:rsidRDefault="000834C7" w:rsidP="00783B7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Состав Совета избирается общим собранием обучающихся.</w:t>
      </w:r>
    </w:p>
    <w:p w:rsidR="000834C7" w:rsidRDefault="000834C7" w:rsidP="00783B7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самостоятельно определяет свою структуру.</w:t>
      </w:r>
    </w:p>
    <w:p w:rsidR="000834C7" w:rsidRDefault="000834C7" w:rsidP="00783B7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возглавляет председатель, избираемый на первом заседании большинством голосов вновь избранных членов совета. Председатель планирует и организует деятельность Совета.</w:t>
      </w:r>
    </w:p>
    <w:p w:rsidR="000834C7" w:rsidRDefault="000834C7" w:rsidP="00783B7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составе Совета формируются комиссии или инициативные группы с наделением их соответствующими полномочиями.</w:t>
      </w:r>
    </w:p>
    <w:p w:rsidR="000834C7" w:rsidRDefault="000834C7" w:rsidP="00B43F0E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0834C7" w:rsidRPr="00B43F0E" w:rsidRDefault="000834C7" w:rsidP="00B43F0E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Взаимодействие Совета обучающихся с другими органами самоуправления           </w:t>
      </w:r>
      <w:r w:rsidRPr="00655F92">
        <w:rPr>
          <w:rFonts w:ascii="Times New Roman" w:hAnsi="Times New Roman"/>
          <w:b/>
          <w:sz w:val="24"/>
          <w:szCs w:val="24"/>
        </w:rPr>
        <w:t>Образовательного учреждения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834C7" w:rsidRPr="00B43F0E" w:rsidRDefault="000834C7" w:rsidP="00B43F0E">
      <w:pPr>
        <w:pStyle w:val="ListParagraph"/>
        <w:rPr>
          <w:rFonts w:ascii="Times New Roman" w:hAnsi="Times New Roman"/>
          <w:sz w:val="24"/>
          <w:szCs w:val="24"/>
        </w:rPr>
      </w:pPr>
    </w:p>
    <w:p w:rsidR="000834C7" w:rsidRDefault="000834C7" w:rsidP="00B43F0E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взаимодействует с педагогическим советом в рамках своей компетенции, установленной настоящим Положением.</w:t>
      </w:r>
    </w:p>
    <w:p w:rsidR="000834C7" w:rsidRDefault="000834C7" w:rsidP="00B43F0E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Представитель Совета может принимать участие в работе педагогического совета, присутствовать на заседаниях комиссии по урегулированию споров между участниками образовательного процесса.</w:t>
      </w:r>
    </w:p>
    <w:p w:rsidR="000834C7" w:rsidRDefault="000834C7" w:rsidP="00B43F0E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0834C7" w:rsidRDefault="000834C7" w:rsidP="00B43F0E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Совета обучающихся</w:t>
      </w:r>
    </w:p>
    <w:p w:rsidR="000834C7" w:rsidRDefault="000834C7" w:rsidP="00B43F0E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834C7" w:rsidRDefault="000834C7" w:rsidP="00B43F0E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Представление интересов обучающихся в процессе управления Образовательным учреждением.</w:t>
      </w:r>
    </w:p>
    <w:p w:rsidR="000834C7" w:rsidRDefault="000834C7" w:rsidP="00B43F0E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Реализация и защита прав обучающихся.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0834C7" w:rsidRDefault="000834C7" w:rsidP="003751FA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Функции Совета обучающихся</w:t>
      </w:r>
    </w:p>
    <w:p w:rsidR="000834C7" w:rsidRDefault="000834C7" w:rsidP="003751FA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834C7" w:rsidRDefault="000834C7" w:rsidP="003751FA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выступает от имени обучающихся при решении следующих вопросов: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изучает и формулирует мнение обучающихся по вопросам организации образовательного процесса;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представляет позицию обучающихся в комиссии по урегулированию споров между участниками образовательного процесса;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представляет интересы обучающихся перед руководством Образовательного учреждения, на педагогических советах;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проводит встречи с руководством Образовательного учреждения;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проводит среди обучающихся опросы по разным направлениям жизни Образовательного учреждения;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организует сбор предложений обучающихся;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направляет представителей Совета на заседания органов управления, рассматривающих вопросы о дисциплинарных проступках обучающихся;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участвует в разрешении конфликтных вопросов между участниками образовательного процесса.</w:t>
      </w:r>
    </w:p>
    <w:p w:rsidR="000834C7" w:rsidRDefault="000834C7" w:rsidP="003751FA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0834C7" w:rsidRDefault="000834C7" w:rsidP="00434CBB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Совета обучающихся</w:t>
      </w:r>
    </w:p>
    <w:p w:rsidR="000834C7" w:rsidRPr="00434CBB" w:rsidRDefault="000834C7" w:rsidP="00434CBB">
      <w:pPr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имеет право:</w:t>
      </w:r>
    </w:p>
    <w:p w:rsidR="000834C7" w:rsidRDefault="000834C7" w:rsidP="00434CBB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Знакомиться с локальными нормативными документами Образовательного учреждения  и вносить в них изменения и предложения по совершенствованию работы.</w:t>
      </w:r>
    </w:p>
    <w:p w:rsidR="000834C7" w:rsidRDefault="000834C7" w:rsidP="00400C45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Направлять руководству Образовательного учреждения письменные запросы, предложения по работе и получать на них официальные ответы.</w:t>
      </w:r>
    </w:p>
    <w:p w:rsidR="000834C7" w:rsidRDefault="000834C7" w:rsidP="00400C45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Вносить на рассмотрение руководству Образовательного учреждения предложения по совершенствованию образовательного процесса.</w:t>
      </w:r>
    </w:p>
    <w:p w:rsidR="000834C7" w:rsidRDefault="000834C7" w:rsidP="005F532F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00C45">
        <w:rPr>
          <w:rFonts w:ascii="Times New Roman" w:hAnsi="Times New Roman"/>
          <w:sz w:val="24"/>
          <w:szCs w:val="24"/>
        </w:rPr>
        <w:t xml:space="preserve"> Вносить на рассмотрение руководству </w:t>
      </w:r>
      <w:r>
        <w:rPr>
          <w:rFonts w:ascii="Times New Roman" w:hAnsi="Times New Roman"/>
          <w:sz w:val="24"/>
          <w:szCs w:val="24"/>
        </w:rPr>
        <w:t>Образовательного учреждения</w:t>
      </w:r>
      <w:r w:rsidRPr="00400C45">
        <w:rPr>
          <w:rFonts w:ascii="Times New Roman" w:hAnsi="Times New Roman"/>
          <w:sz w:val="24"/>
          <w:szCs w:val="24"/>
        </w:rPr>
        <w:t xml:space="preserve"> предложения о </w:t>
      </w:r>
      <w:r>
        <w:rPr>
          <w:rFonts w:ascii="Times New Roman" w:hAnsi="Times New Roman"/>
          <w:sz w:val="24"/>
          <w:szCs w:val="24"/>
        </w:rPr>
        <w:t>поощрениях и взысканиях обучающихся, а при рассмотрении вопросов о дисциплинарном воздействии по отношению к обучающимся давать экспертное (или коллегиальное) заключение о целесообразности его применения.</w:t>
      </w:r>
    </w:p>
    <w:p w:rsidR="000834C7" w:rsidRDefault="000834C7" w:rsidP="005F532F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Опротестовывать решения руководства Образовательного учреждения  и других органов самоуправления, действия работников, противоречащие Уставу Образовательного учреждения.</w:t>
      </w:r>
    </w:p>
    <w:p w:rsidR="000834C7" w:rsidRDefault="000834C7" w:rsidP="005F532F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Использовать оргтехнику, средства связи и другое имущество Образовательного учреждения  по согласованию с руководством Образовательного учреждения.</w:t>
      </w:r>
    </w:p>
    <w:p w:rsidR="000834C7" w:rsidRDefault="000834C7" w:rsidP="00E76AA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Осуществлять иные полномочия в соответствии с законодательством РФ и Уставом Образовательного учреждения.</w:t>
      </w:r>
    </w:p>
    <w:p w:rsidR="000834C7" w:rsidRDefault="000834C7" w:rsidP="00E76AA9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0834C7" w:rsidRDefault="000834C7" w:rsidP="00E76AA9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Ответственность Совета обучающихся</w:t>
      </w:r>
    </w:p>
    <w:p w:rsidR="000834C7" w:rsidRDefault="000834C7" w:rsidP="00E76AA9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834C7" w:rsidRDefault="000834C7" w:rsidP="00E76AA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несёт ответственность за выполнение закреплённых за ним задач и функций.</w:t>
      </w:r>
    </w:p>
    <w:p w:rsidR="000834C7" w:rsidRPr="00E76AA9" w:rsidRDefault="000834C7" w:rsidP="00E76AA9">
      <w:pPr>
        <w:pStyle w:val="ListParagraph"/>
        <w:numPr>
          <w:ilvl w:val="1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случае невыполнения задач и функций, Совет может быть досрочно переизбран в соответствии с нормами, указанными в данном П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оложении.</w:t>
      </w:r>
    </w:p>
    <w:sectPr w:rsidR="000834C7" w:rsidRPr="00E76AA9" w:rsidSect="0094070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E2774"/>
    <w:multiLevelType w:val="multilevel"/>
    <w:tmpl w:val="92D8F4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70B"/>
    <w:rsid w:val="00014074"/>
    <w:rsid w:val="000834C7"/>
    <w:rsid w:val="000D2B75"/>
    <w:rsid w:val="003751FA"/>
    <w:rsid w:val="00400C45"/>
    <w:rsid w:val="00410FDA"/>
    <w:rsid w:val="00412CA3"/>
    <w:rsid w:val="00434CBB"/>
    <w:rsid w:val="005F532F"/>
    <w:rsid w:val="0062559D"/>
    <w:rsid w:val="00655F92"/>
    <w:rsid w:val="00783B79"/>
    <w:rsid w:val="0094070B"/>
    <w:rsid w:val="009B2B7F"/>
    <w:rsid w:val="00AF43AD"/>
    <w:rsid w:val="00B40BEF"/>
    <w:rsid w:val="00B43F0E"/>
    <w:rsid w:val="00C905E5"/>
    <w:rsid w:val="00DF5DC0"/>
    <w:rsid w:val="00E76AA9"/>
    <w:rsid w:val="00EC5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FD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905E5"/>
    <w:pPr>
      <w:ind w:left="720"/>
      <w:contextualSpacing/>
    </w:pPr>
  </w:style>
  <w:style w:type="character" w:styleId="Strong">
    <w:name w:val="Strong"/>
    <w:basedOn w:val="DefaultParagraphFont"/>
    <w:uiPriority w:val="99"/>
    <w:qFormat/>
    <w:locked/>
    <w:rsid w:val="00AF43AD"/>
    <w:rPr>
      <w:rFonts w:cs="Times New Roman"/>
      <w:b/>
      <w:bCs/>
    </w:rPr>
  </w:style>
  <w:style w:type="paragraph" w:customStyle="1" w:styleId="a">
    <w:name w:val="Стиль"/>
    <w:uiPriority w:val="99"/>
    <w:rsid w:val="00AF43A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748</Words>
  <Characters>4264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Дмитрий</dc:creator>
  <cp:keywords/>
  <dc:description/>
  <cp:lastModifiedBy>Г.Н.</cp:lastModifiedBy>
  <cp:revision>2</cp:revision>
  <cp:lastPrinted>2014-12-19T09:20:00Z</cp:lastPrinted>
  <dcterms:created xsi:type="dcterms:W3CDTF">2014-12-19T09:21:00Z</dcterms:created>
  <dcterms:modified xsi:type="dcterms:W3CDTF">2014-12-19T09:21:00Z</dcterms:modified>
</cp:coreProperties>
</file>